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F3F" w:rsidRPr="00D56300" w:rsidRDefault="00F96F3F" w:rsidP="008232F2">
      <w:pPr>
        <w:ind w:left="-142"/>
      </w:pPr>
    </w:p>
    <w:p w:rsidR="00F96F3F" w:rsidRPr="00D56300" w:rsidRDefault="00F96F3F" w:rsidP="008232F2">
      <w:pPr>
        <w:ind w:left="-142"/>
      </w:pPr>
    </w:p>
    <w:p w:rsidR="00F96F3F" w:rsidRPr="00D56300" w:rsidRDefault="00F96F3F" w:rsidP="008232F2">
      <w:pPr>
        <w:ind w:left="-142"/>
      </w:pPr>
    </w:p>
    <w:p w:rsidR="00F96F3F" w:rsidRPr="00D56300" w:rsidRDefault="00F96F3F" w:rsidP="008232F2">
      <w:pPr>
        <w:ind w:left="-142"/>
      </w:pPr>
    </w:p>
    <w:p w:rsidR="007525E0" w:rsidRPr="00D56300" w:rsidRDefault="007525E0" w:rsidP="008232F2">
      <w:pPr>
        <w:ind w:left="-142"/>
      </w:pPr>
    </w:p>
    <w:p w:rsidR="00F96F3F" w:rsidRPr="002F3897" w:rsidRDefault="00D422F0" w:rsidP="008232F2">
      <w:pPr>
        <w:ind w:left="-142"/>
        <w:rPr>
          <w:sz w:val="22"/>
          <w:szCs w:val="22"/>
        </w:rPr>
      </w:pPr>
      <w:r w:rsidRPr="002F3897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-183943</wp:posOffset>
                </wp:positionH>
                <wp:positionV relativeFrom="paragraph">
                  <wp:posOffset>135539</wp:posOffset>
                </wp:positionV>
                <wp:extent cx="3283026" cy="214829"/>
                <wp:effectExtent l="0" t="0" r="635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026" cy="214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6F3F" w:rsidRPr="00A33086" w:rsidRDefault="00A33086" w:rsidP="008232F2">
                            <w:pPr>
                              <w:pStyle w:val="Textkrper"/>
                              <w:ind w:left="0"/>
                              <w:rPr>
                                <w:rFonts w:ascii="Calibri" w:hAnsi="Calibri" w:cs="Calibri"/>
                                <w:color w:val="1D1D1B"/>
                                <w:sz w:val="15"/>
                                <w:szCs w:val="15"/>
                              </w:rPr>
                            </w:pP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Fußballsportverein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1920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7"/>
                                <w:sz w:val="15"/>
                                <w:szCs w:val="15"/>
                              </w:rPr>
                              <w:t>e.V.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·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Postfach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1229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·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76874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33086">
                              <w:rPr>
                                <w:rFonts w:ascii="Calibri" w:hAnsi="Calibri" w:cs="Calibri"/>
                                <w:color w:val="231F20"/>
                                <w:sz w:val="15"/>
                                <w:szCs w:val="15"/>
                              </w:rPr>
                              <w:t>Offenbach/Queich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14.5pt;margin-top:10.65pt;width:258.5pt;height: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" fillcolor="white [3212]" stroked="f" strokeweight=".5pt">
                <v:textbox>
                  <w:txbxContent>
                    <w:p w:rsidR="00F96F3F" w:rsidRPr="00A33086" w:rsidRDefault="00A33086" w:rsidP="008232F2">
                      <w:pPr>
                        <w:pStyle w:val="Textkrper"/>
                        <w:ind w:left="0"/>
                        <w:rPr>
                          <w:rFonts w:ascii="Calibri" w:hAnsi="Calibri" w:cs="Calibri"/>
                          <w:color w:val="1D1D1B"/>
                          <w:sz w:val="15"/>
                          <w:szCs w:val="15"/>
                        </w:rPr>
                      </w:pP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Fußballsportverein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1920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7"/>
                          <w:sz w:val="15"/>
                          <w:szCs w:val="15"/>
                        </w:rPr>
                        <w:t>e.V.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3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·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Postfach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1229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3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·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76874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 w:rsidRPr="00A33086">
                        <w:rPr>
                          <w:rFonts w:ascii="Calibri" w:hAnsi="Calibri" w:cs="Calibri"/>
                          <w:color w:val="231F20"/>
                          <w:sz w:val="15"/>
                          <w:szCs w:val="15"/>
                        </w:rPr>
                        <w:t>Offenbach/Queich</w:t>
                      </w:r>
                    </w:p>
                  </w:txbxContent>
                </v:textbox>
              </v:shape>
            </w:pict>
          </mc:Fallback>
        </mc:AlternateContent>
      </w:r>
    </w:p>
    <w:p w:rsidR="00F96F3F" w:rsidRPr="002F3897" w:rsidRDefault="00F96F3F" w:rsidP="008232F2">
      <w:pPr>
        <w:ind w:left="-142"/>
        <w:rPr>
          <w:sz w:val="22"/>
          <w:szCs w:val="22"/>
        </w:rPr>
      </w:pPr>
    </w:p>
    <w:p w:rsidR="002F3897" w:rsidRDefault="0076751F" w:rsidP="008232F2">
      <w:pPr>
        <w:ind w:left="-142"/>
        <w:rPr>
          <w:sz w:val="22"/>
          <w:szCs w:val="22"/>
        </w:rPr>
      </w:pPr>
      <w:r w:rsidRPr="0076751F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-79375</wp:posOffset>
                </wp:positionH>
                <wp:positionV relativeFrom="paragraph">
                  <wp:posOffset>115570</wp:posOffset>
                </wp:positionV>
                <wp:extent cx="2759710" cy="914400"/>
                <wp:effectExtent l="0" t="0" r="254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51F" w:rsidRPr="0076751F" w:rsidRDefault="0076751F" w:rsidP="0076751F">
                            <w:pPr>
                              <w:pStyle w:val="KeinLeerraum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-6.25pt;margin-top:9.1pt;width:217.3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" stroked="f">
                <v:textbox inset="0,,0">
                  <w:txbxContent>
                    <w:p w:rsidR="0076751F" w:rsidRPr="0076751F" w:rsidRDefault="0076751F" w:rsidP="0076751F">
                      <w:pPr>
                        <w:pStyle w:val="KeinLeerraum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3897" w:rsidRDefault="002F3897" w:rsidP="008232F2">
      <w:pPr>
        <w:ind w:left="-142"/>
        <w:rPr>
          <w:sz w:val="22"/>
          <w:szCs w:val="22"/>
        </w:rPr>
      </w:pPr>
    </w:p>
    <w:p w:rsidR="002F3897" w:rsidRDefault="002F3897" w:rsidP="008232F2">
      <w:pPr>
        <w:ind w:left="-142"/>
        <w:rPr>
          <w:sz w:val="22"/>
          <w:szCs w:val="22"/>
        </w:rPr>
      </w:pPr>
    </w:p>
    <w:p w:rsidR="002F3897" w:rsidRDefault="002F3897" w:rsidP="008232F2">
      <w:pPr>
        <w:ind w:left="-142"/>
        <w:rPr>
          <w:sz w:val="22"/>
          <w:szCs w:val="22"/>
        </w:rPr>
      </w:pPr>
    </w:p>
    <w:p w:rsidR="002F3897" w:rsidRDefault="002F3897" w:rsidP="008232F2">
      <w:pPr>
        <w:ind w:left="-142"/>
        <w:rPr>
          <w:sz w:val="22"/>
          <w:szCs w:val="22"/>
        </w:rPr>
      </w:pPr>
    </w:p>
    <w:p w:rsidR="002F3897" w:rsidRDefault="002F3897" w:rsidP="008232F2">
      <w:pPr>
        <w:ind w:left="-142"/>
        <w:rPr>
          <w:sz w:val="22"/>
          <w:szCs w:val="22"/>
        </w:rPr>
      </w:pPr>
    </w:p>
    <w:p w:rsidR="002F3897" w:rsidRDefault="002F3897" w:rsidP="008232F2">
      <w:pPr>
        <w:ind w:left="-142"/>
        <w:rPr>
          <w:sz w:val="22"/>
          <w:szCs w:val="22"/>
        </w:rPr>
      </w:pPr>
    </w:p>
    <w:p w:rsidR="002F3897" w:rsidRDefault="0076751F" w:rsidP="008232F2">
      <w:pPr>
        <w:ind w:left="-142"/>
        <w:rPr>
          <w:sz w:val="22"/>
          <w:szCs w:val="22"/>
        </w:rPr>
      </w:pPr>
      <w:r w:rsidRPr="0076751F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4315037</wp:posOffset>
                </wp:positionH>
                <wp:positionV relativeFrom="paragraph">
                  <wp:posOffset>141393</wp:posOffset>
                </wp:positionV>
                <wp:extent cx="1565910" cy="140462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51F" w:rsidRPr="0076751F" w:rsidRDefault="0076751F" w:rsidP="0076751F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Datum:</w:t>
                            </w:r>
                            <w:r w:rsidR="00330B75">
                              <w:rPr>
                                <w:sz w:val="20"/>
                                <w:szCs w:val="20"/>
                              </w:rPr>
                              <w:t xml:space="preserve"> 25.10.23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39.75pt;margin-top:11.15pt;width:123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" stroked="f">
                <v:textbox style="mso-fit-shape-to-text:t" inset="0,,0">
                  <w:txbxContent>
                    <w:p w:rsidR="0076751F" w:rsidRPr="0076751F" w:rsidRDefault="0076751F" w:rsidP="0076751F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Datum:</w:t>
                      </w:r>
                      <w:r w:rsidR="00330B75">
                        <w:rPr>
                          <w:sz w:val="20"/>
                          <w:szCs w:val="20"/>
                        </w:rPr>
                        <w:t xml:space="preserve"> 25.10.23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30B75" w:rsidRDefault="0076751F" w:rsidP="008232F2">
      <w:pPr>
        <w:ind w:left="-14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30B75" w:rsidRDefault="00330B75" w:rsidP="008232F2">
      <w:pPr>
        <w:ind w:left="-142"/>
        <w:rPr>
          <w:sz w:val="22"/>
          <w:szCs w:val="22"/>
        </w:rPr>
      </w:pPr>
    </w:p>
    <w:p w:rsidR="00330B75" w:rsidRDefault="00330B75" w:rsidP="00330B75">
      <w:pPr>
        <w:rPr>
          <w:b/>
          <w:sz w:val="28"/>
          <w:szCs w:val="28"/>
          <w:u w:val="single"/>
        </w:rPr>
      </w:pPr>
    </w:p>
    <w:p w:rsidR="00330B75" w:rsidRDefault="00330B75" w:rsidP="00330B75">
      <w:pPr>
        <w:rPr>
          <w:b/>
          <w:sz w:val="28"/>
          <w:szCs w:val="28"/>
          <w:u w:val="single"/>
        </w:rPr>
      </w:pPr>
    </w:p>
    <w:p w:rsidR="00330B75" w:rsidRDefault="00330B75" w:rsidP="00330B7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Hallenfußballturnier für Aktive Mannschaften</w:t>
      </w:r>
    </w:p>
    <w:p w:rsidR="00330B75" w:rsidRDefault="00330B75" w:rsidP="00330B7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am Freitag den 29. Dezember 2023</w:t>
      </w:r>
    </w:p>
    <w:p w:rsidR="00330B75" w:rsidRDefault="00330B75" w:rsidP="00330B75">
      <w:pPr>
        <w:rPr>
          <w:b/>
          <w:sz w:val="28"/>
          <w:szCs w:val="28"/>
          <w:u w:val="single"/>
        </w:rPr>
      </w:pPr>
    </w:p>
    <w:p w:rsidR="00330B75" w:rsidRDefault="00330B75" w:rsidP="00330B75">
      <w:pPr>
        <w:rPr>
          <w:b/>
          <w:sz w:val="28"/>
          <w:szCs w:val="28"/>
          <w:u w:val="single"/>
        </w:rPr>
      </w:pPr>
      <w:bookmarkStart w:id="0" w:name="_GoBack"/>
      <w:bookmarkEnd w:id="0"/>
    </w:p>
    <w:p w:rsidR="00330B75" w:rsidRDefault="00330B75" w:rsidP="00330B75">
      <w:r>
        <w:t xml:space="preserve">Werte </w:t>
      </w:r>
      <w:proofErr w:type="gramStart"/>
      <w:r>
        <w:t>Sportkameraden !</w:t>
      </w:r>
      <w:proofErr w:type="gramEnd"/>
    </w:p>
    <w:p w:rsidR="00330B75" w:rsidRDefault="00330B75" w:rsidP="00330B75">
      <w:r>
        <w:t xml:space="preserve">Der FSV Offenbach führt in diesem Jahr sein 38. Hallenturnier durch. </w:t>
      </w:r>
    </w:p>
    <w:p w:rsidR="00330B75" w:rsidRDefault="00330B75" w:rsidP="00330B75">
      <w:r>
        <w:t>Hierzu laden wir Ihre I. Mannschaft recht herzlich ein.</w:t>
      </w:r>
    </w:p>
    <w:p w:rsidR="00330B75" w:rsidRDefault="00330B75" w:rsidP="00330B75">
      <w:r>
        <w:t xml:space="preserve">Das Turnier findet wie alljährlich in der Sporthalle im Queichtalzentrum in </w:t>
      </w:r>
    </w:p>
    <w:p w:rsidR="00330B75" w:rsidRDefault="00330B75" w:rsidP="00330B75">
      <w:r>
        <w:t>Offenbach statt.</w:t>
      </w:r>
    </w:p>
    <w:p w:rsidR="00330B75" w:rsidRDefault="00330B75" w:rsidP="00330B75"/>
    <w:p w:rsidR="00330B75" w:rsidRDefault="00330B75" w:rsidP="00330B75">
      <w:r>
        <w:t>Als Anreiz haben wir für das Turnier folgende Preisgelder ausgesetzt.</w:t>
      </w:r>
    </w:p>
    <w:p w:rsidR="00330B75" w:rsidRDefault="00330B75" w:rsidP="00330B75">
      <w:r>
        <w:t>1.Preis 200,- Euro u. Wanderpokal VR-Bank Südpfalz</w:t>
      </w:r>
    </w:p>
    <w:p w:rsidR="00330B75" w:rsidRDefault="00330B75" w:rsidP="00330B75">
      <w:r>
        <w:t>2.Preis 150,- Euro</w:t>
      </w:r>
    </w:p>
    <w:p w:rsidR="00330B75" w:rsidRDefault="00330B75" w:rsidP="00330B75">
      <w:r>
        <w:t>3.Preis 100,- Euro</w:t>
      </w:r>
    </w:p>
    <w:p w:rsidR="00330B75" w:rsidRDefault="00330B75" w:rsidP="00330B75">
      <w:r>
        <w:t>4.Preis 50,- Euro</w:t>
      </w:r>
    </w:p>
    <w:p w:rsidR="00330B75" w:rsidRDefault="00330B75" w:rsidP="00330B75"/>
    <w:p w:rsidR="00330B75" w:rsidRPr="006743BD" w:rsidRDefault="00330B75" w:rsidP="00330B75">
      <w:r w:rsidRPr="006743BD">
        <w:t xml:space="preserve">Jede Mannschaft erhält zu Turnierbeginn einen Verzehrgutschein in Höhe von </w:t>
      </w:r>
      <w:r>
        <w:t>25</w:t>
      </w:r>
      <w:r w:rsidRPr="006743BD">
        <w:t>,-€.</w:t>
      </w:r>
    </w:p>
    <w:p w:rsidR="00330B75" w:rsidRDefault="00330B75" w:rsidP="00330B75">
      <w:r>
        <w:t xml:space="preserve">Die Turnierbestimmungen sowie Spielpläne senden wir Ihnen nach Erhalt </w:t>
      </w:r>
    </w:p>
    <w:p w:rsidR="00330B75" w:rsidRDefault="00330B75" w:rsidP="00330B75">
      <w:r>
        <w:t>einer verbindlichen Zusage zu. Um Antwort bitte ich bis 12.11.2023.</w:t>
      </w:r>
    </w:p>
    <w:p w:rsidR="00330B75" w:rsidRDefault="00330B75" w:rsidP="00330B75"/>
    <w:p w:rsidR="00330B75" w:rsidRDefault="00330B75" w:rsidP="00330B75">
      <w:r>
        <w:t>Mit sportlichem Gruß</w:t>
      </w:r>
    </w:p>
    <w:p w:rsidR="00330B75" w:rsidRDefault="00330B75" w:rsidP="00330B75"/>
    <w:p w:rsidR="00330B75" w:rsidRDefault="00330B75" w:rsidP="00330B75"/>
    <w:p w:rsidR="00330B75" w:rsidRDefault="00330B75" w:rsidP="00330B75"/>
    <w:p w:rsidR="00330B75" w:rsidRDefault="00330B75" w:rsidP="00330B75"/>
    <w:p w:rsidR="00330B75" w:rsidRDefault="00330B75" w:rsidP="00330B75">
      <w:r>
        <w:t>Wachler Michael</w:t>
      </w:r>
    </w:p>
    <w:p w:rsidR="00330B75" w:rsidRDefault="00330B75" w:rsidP="00330B75">
      <w:r>
        <w:t>Organisator Hallenturnier</w:t>
      </w:r>
    </w:p>
    <w:p w:rsidR="00330B75" w:rsidRDefault="00330B75" w:rsidP="00330B75">
      <w:r>
        <w:t>michaelwachler@gmx.de (E-Mail)</w:t>
      </w:r>
    </w:p>
    <w:p w:rsidR="002F3897" w:rsidRDefault="0076751F" w:rsidP="008232F2">
      <w:pPr>
        <w:ind w:left="-14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sectPr w:rsidR="002F3897" w:rsidSect="006131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51" w:right="1418" w:bottom="851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025" w:rsidRDefault="00033025" w:rsidP="00F96F3F">
      <w:r>
        <w:separator/>
      </w:r>
    </w:p>
  </w:endnote>
  <w:endnote w:type="continuationSeparator" w:id="0">
    <w:p w:rsidR="00033025" w:rsidRDefault="00033025" w:rsidP="00F9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utura LT ExtraBold">
    <w:altName w:val="Futura LT ExtraBold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LT Book">
    <w:altName w:val="Centaur"/>
    <w:charset w:val="00"/>
    <w:family w:val="auto"/>
    <w:pitch w:val="variable"/>
    <w:sig w:usb0="00000003" w:usb1="00000000" w:usb2="00000000" w:usb3="00000000" w:csb0="00000001" w:csb1="00000000"/>
  </w:font>
  <w:font w:name="á}ŒÕ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A7B" w:rsidRDefault="00830A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086" w:rsidRDefault="00A33086" w:rsidP="00830A7B">
    <w:pPr>
      <w:tabs>
        <w:tab w:val="left" w:pos="1418"/>
        <w:tab w:val="left" w:pos="3828"/>
      </w:tabs>
      <w:autoSpaceDE w:val="0"/>
      <w:autoSpaceDN w:val="0"/>
      <w:adjustRightInd w:val="0"/>
      <w:rPr>
        <w:rFonts w:ascii="á}ŒÕ˛" w:hAnsi="á}ŒÕ˛" w:cs="á}ŒÕ˛"/>
        <w:sz w:val="16"/>
        <w:szCs w:val="16"/>
      </w:rPr>
    </w:pPr>
    <w:r>
      <w:rPr>
        <w:rFonts w:ascii="á}ŒÕ˛" w:hAnsi="á}ŒÕ˛" w:cs="á}ŒÕ˛"/>
        <w:sz w:val="16"/>
        <w:szCs w:val="16"/>
      </w:rPr>
      <w:t>Bankverbindung:</w:t>
    </w:r>
    <w:r>
      <w:rPr>
        <w:rFonts w:ascii="á}ŒÕ˛" w:hAnsi="á}ŒÕ˛" w:cs="á}ŒÕ˛"/>
        <w:sz w:val="16"/>
        <w:szCs w:val="16"/>
      </w:rPr>
      <w:tab/>
    </w:r>
    <w:r w:rsidR="00830A7B">
      <w:rPr>
        <w:rFonts w:ascii="á}ŒÕ˛" w:hAnsi="á}ŒÕ˛" w:cs="á}ŒÕ˛"/>
        <w:sz w:val="16"/>
        <w:szCs w:val="16"/>
      </w:rPr>
      <w:t xml:space="preserve">VR Bank </w:t>
    </w:r>
    <w:proofErr w:type="spellStart"/>
    <w:r w:rsidR="00830A7B">
      <w:rPr>
        <w:rFonts w:ascii="á}ŒÕ˛" w:hAnsi="á}ŒÕ˛" w:cs="á}ŒÕ˛"/>
        <w:sz w:val="16"/>
        <w:szCs w:val="16"/>
      </w:rPr>
      <w:t>Südpfalz</w:t>
    </w:r>
    <w:proofErr w:type="spellEnd"/>
    <w:r w:rsidR="00830A7B">
      <w:rPr>
        <w:rFonts w:ascii="á}ŒÕ˛" w:hAnsi="á}ŒÕ˛" w:cs="á}ŒÕ˛"/>
        <w:sz w:val="16"/>
        <w:szCs w:val="16"/>
      </w:rPr>
      <w:t xml:space="preserve"> eG </w:t>
    </w:r>
    <w:r w:rsidR="00830A7B">
      <w:rPr>
        <w:rFonts w:ascii="á}ŒÕ˛" w:hAnsi="á}ŒÕ˛" w:cs="á}ŒÕ˛"/>
        <w:sz w:val="16"/>
        <w:szCs w:val="16"/>
      </w:rPr>
      <w:tab/>
      <w:t>BIC: GENODE61SUW</w:t>
    </w:r>
    <w:r w:rsidR="00830A7B">
      <w:rPr>
        <w:rFonts w:ascii="á}ŒÕ˛" w:hAnsi="á}ŒÕ˛" w:cs="á}ŒÕ˛"/>
        <w:sz w:val="16"/>
        <w:szCs w:val="16"/>
      </w:rPr>
      <w:tab/>
      <w:t>IBAN: DE75 5486 2500 0003 5419 91</w:t>
    </w:r>
    <w:r>
      <w:rPr>
        <w:rFonts w:ascii="á}ŒÕ˛" w:hAnsi="á}ŒÕ˛" w:cs="á}ŒÕ˛"/>
        <w:sz w:val="16"/>
        <w:szCs w:val="16"/>
      </w:rPr>
      <w:tab/>
    </w:r>
  </w:p>
  <w:p w:rsidR="00830A7B" w:rsidRDefault="00830A7B" w:rsidP="0061315E">
    <w:pPr>
      <w:pStyle w:val="Fuzeile"/>
      <w:tabs>
        <w:tab w:val="left" w:pos="1418"/>
        <w:tab w:val="left" w:pos="3828"/>
        <w:tab w:val="left" w:pos="5670"/>
      </w:tabs>
    </w:pPr>
    <w:r>
      <w:rPr>
        <w:rFonts w:ascii="á}ŒÕ˛" w:hAnsi="á}ŒÕ˛" w:cs="á}ŒÕ˛"/>
        <w:sz w:val="16"/>
        <w:szCs w:val="16"/>
      </w:rPr>
      <w:tab/>
      <w:t xml:space="preserve">Sparkasse </w:t>
    </w:r>
    <w:proofErr w:type="spellStart"/>
    <w:r>
      <w:rPr>
        <w:rFonts w:ascii="á}ŒÕ˛" w:hAnsi="á}ŒÕ˛" w:cs="á}ŒÕ˛"/>
        <w:sz w:val="16"/>
        <w:szCs w:val="16"/>
      </w:rPr>
      <w:t>Südliche</w:t>
    </w:r>
    <w:proofErr w:type="spellEnd"/>
    <w:r>
      <w:rPr>
        <w:rFonts w:ascii="á}ŒÕ˛" w:hAnsi="á}ŒÕ˛" w:cs="á}ŒÕ˛"/>
        <w:sz w:val="16"/>
        <w:szCs w:val="16"/>
      </w:rPr>
      <w:t xml:space="preserve"> Weinstraße</w:t>
    </w:r>
    <w:r>
      <w:rPr>
        <w:rFonts w:ascii="á}ŒÕ˛" w:hAnsi="á}ŒÕ˛" w:cs="á}ŒÕ˛"/>
        <w:sz w:val="16"/>
        <w:szCs w:val="16"/>
      </w:rPr>
      <w:tab/>
      <w:t>BIC: SOLADES1SUW</w:t>
    </w:r>
    <w:r>
      <w:rPr>
        <w:rFonts w:ascii="á}ŒÕ˛" w:hAnsi="á}ŒÕ˛" w:cs="á}ŒÕ˛"/>
        <w:sz w:val="16"/>
        <w:szCs w:val="16"/>
      </w:rPr>
      <w:tab/>
      <w:t>IBAN: DE57 5485 0010 0014 3007 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A7B" w:rsidRDefault="00830A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025" w:rsidRDefault="00033025" w:rsidP="00F96F3F">
      <w:r>
        <w:separator/>
      </w:r>
    </w:p>
  </w:footnote>
  <w:footnote w:type="continuationSeparator" w:id="0">
    <w:p w:rsidR="00033025" w:rsidRDefault="00033025" w:rsidP="00F96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A7B" w:rsidRDefault="00830A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F3F" w:rsidRDefault="00A3308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EA3A4E" wp14:editId="5BCB9B0D">
              <wp:simplePos x="0" y="0"/>
              <wp:positionH relativeFrom="column">
                <wp:posOffset>4222750</wp:posOffset>
              </wp:positionH>
              <wp:positionV relativeFrom="margin">
                <wp:posOffset>363402</wp:posOffset>
              </wp:positionV>
              <wp:extent cx="2357120" cy="222613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7120" cy="2226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33086" w:rsidRDefault="00A33086" w:rsidP="00A33086">
                          <w:pPr>
                            <w:pStyle w:val="berschrift1"/>
                            <w:spacing w:before="73"/>
                            <w:ind w:left="0"/>
                            <w:jc w:val="both"/>
                          </w:pPr>
                          <w:r>
                            <w:rPr>
                              <w:color w:val="EE2D2E"/>
                              <w:w w:val="95"/>
                            </w:rPr>
                            <w:t xml:space="preserve">FUSSBALLSPORTVEREIN </w:t>
                          </w:r>
                          <w:r>
                            <w:rPr>
                              <w:color w:val="EE2D2E"/>
                            </w:rPr>
                            <w:t>1920 E.V.</w:t>
                          </w:r>
                        </w:p>
                        <w:p w:rsidR="00A33086" w:rsidRDefault="00A33086" w:rsidP="00A33086">
                          <w:pPr>
                            <w:jc w:val="both"/>
                            <w:rPr>
                              <w:b/>
                              <w:color w:val="EE2D2E"/>
                              <w:sz w:val="36"/>
                            </w:rPr>
                          </w:pPr>
                          <w:r>
                            <w:rPr>
                              <w:b/>
                              <w:color w:val="EE2D2E"/>
                              <w:sz w:val="36"/>
                            </w:rPr>
                            <w:t>OFFENBACH/Q</w:t>
                          </w:r>
                          <w:r>
                            <w:rPr>
                              <w:b/>
                              <w:color w:val="ED2D2E"/>
                              <w:sz w:val="36"/>
                            </w:rPr>
                            <w:t>UEIC</w:t>
                          </w:r>
                          <w:r>
                            <w:rPr>
                              <w:b/>
                              <w:color w:val="EE2D2E"/>
                              <w:sz w:val="36"/>
                            </w:rPr>
                            <w:t>H</w:t>
                          </w:r>
                        </w:p>
                        <w:p w:rsid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Mitglied im SWFV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6"/>
                              <w:szCs w:val="6"/>
                            </w:rPr>
                          </w:pP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>Postadresse: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Postfach 1229</w:t>
                          </w:r>
                        </w:p>
                        <w:p w:rsid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76874 Offenbach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6"/>
                              <w:szCs w:val="6"/>
                            </w:rPr>
                          </w:pP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  <w:t>Sitz des Vereins: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FSV 1920 Offenbach e.V.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Gustav-Heinemann-Str.6</w:t>
                          </w:r>
                        </w:p>
                        <w:p w:rsid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76877 Offenbach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6"/>
                              <w:szCs w:val="6"/>
                            </w:rPr>
                          </w:pP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Eingetragen im Vereinsregister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VR 327 beim Amtsgericht Landau</w:t>
                          </w:r>
                        </w:p>
                        <w:p w:rsid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UStNr</w:t>
                          </w:r>
                          <w:proofErr w:type="spellEnd"/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.: 24 658 00318</w:t>
                          </w: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6"/>
                              <w:szCs w:val="6"/>
                            </w:rPr>
                          </w:pPr>
                        </w:p>
                        <w:p w:rsidR="00A33086" w:rsidRPr="00A33086" w:rsidRDefault="00A33086" w:rsidP="00A3308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A33086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www.fsv-offenbach.de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A3A4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32.5pt;margin-top:28.6pt;width:185.6pt;height:17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" filled="f" stroked="f" strokeweight=".5pt">
              <v:textbox>
                <w:txbxContent>
                  <w:p w:rsidR="00A33086" w:rsidRDefault="00A33086" w:rsidP="00A33086">
                    <w:pPr>
                      <w:pStyle w:val="berschrift1"/>
                      <w:spacing w:before="73"/>
                      <w:ind w:left="0"/>
                      <w:jc w:val="both"/>
                    </w:pPr>
                    <w:r>
                      <w:rPr>
                        <w:color w:val="EE2D2E"/>
                        <w:w w:val="95"/>
                      </w:rPr>
                      <w:t xml:space="preserve">FUSSBALLSPORTVEREIN </w:t>
                    </w:r>
                    <w:r>
                      <w:rPr>
                        <w:color w:val="EE2D2E"/>
                      </w:rPr>
                      <w:t>1920 E.V.</w:t>
                    </w:r>
                  </w:p>
                  <w:p w:rsidR="00A33086" w:rsidRDefault="00A33086" w:rsidP="00A33086">
                    <w:pPr>
                      <w:jc w:val="both"/>
                      <w:rPr>
                        <w:b/>
                        <w:color w:val="EE2D2E"/>
                        <w:sz w:val="36"/>
                      </w:rPr>
                    </w:pPr>
                    <w:r>
                      <w:rPr>
                        <w:b/>
                        <w:color w:val="EE2D2E"/>
                        <w:sz w:val="36"/>
                      </w:rPr>
                      <w:t>OFFENBACH/Q</w:t>
                    </w:r>
                    <w:r>
                      <w:rPr>
                        <w:b/>
                        <w:color w:val="ED2D2E"/>
                        <w:sz w:val="36"/>
                      </w:rPr>
                      <w:t>UEIC</w:t>
                    </w:r>
                    <w:r>
                      <w:rPr>
                        <w:b/>
                        <w:color w:val="EE2D2E"/>
                        <w:sz w:val="36"/>
                      </w:rPr>
                      <w:t>H</w:t>
                    </w:r>
                  </w:p>
                  <w:p w:rsid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Mitglied im SWFV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6"/>
                        <w:szCs w:val="6"/>
                      </w:rPr>
                    </w:pP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>Postadresse: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Postfach 1229</w:t>
                    </w:r>
                  </w:p>
                  <w:p w:rsid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76874 Offenbach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6"/>
                        <w:szCs w:val="6"/>
                      </w:rPr>
                    </w:pP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b/>
                        <w:bCs/>
                        <w:sz w:val="16"/>
                        <w:szCs w:val="16"/>
                      </w:rPr>
                      <w:t>Sitz des Vereins: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FSV 1920 Offenbach e.V.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Gustav-Heinemann-Str.6</w:t>
                    </w:r>
                  </w:p>
                  <w:p w:rsid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76877 Offenbach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6"/>
                        <w:szCs w:val="6"/>
                      </w:rPr>
                    </w:pP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Eingetragen im Vereinsregister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VR 327 beim Amtsgericht Landau</w:t>
                    </w:r>
                  </w:p>
                  <w:p w:rsid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UStNr.: 24 658 00318</w:t>
                    </w: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6"/>
                        <w:szCs w:val="6"/>
                      </w:rPr>
                    </w:pPr>
                  </w:p>
                  <w:p w:rsidR="00A33086" w:rsidRPr="00A33086" w:rsidRDefault="00A33086" w:rsidP="00A33086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A33086">
                      <w:rPr>
                        <w:rFonts w:ascii="Calibri" w:hAnsi="Calibri" w:cs="Calibri"/>
                        <w:sz w:val="16"/>
                        <w:szCs w:val="16"/>
                      </w:rPr>
                      <w:t>www.fsv-offenbach.de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4232068</wp:posOffset>
          </wp:positionH>
          <wp:positionV relativeFrom="paragraph">
            <wp:posOffset>-353060</wp:posOffset>
          </wp:positionV>
          <wp:extent cx="2289175" cy="103632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neu_2019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175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A7B" w:rsidRDefault="00830A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B4936"/>
    <w:multiLevelType w:val="hybridMultilevel"/>
    <w:tmpl w:val="9B5ED67C"/>
    <w:lvl w:ilvl="0" w:tplc="E4DED910">
      <w:start w:val="1"/>
      <w:numFmt w:val="decimal"/>
      <w:lvlText w:val="%1."/>
      <w:lvlJc w:val="left"/>
      <w:pPr>
        <w:ind w:left="640" w:hanging="200"/>
        <w:jc w:val="right"/>
      </w:pPr>
      <w:rPr>
        <w:rFonts w:ascii="Futura LT ExtraBold" w:eastAsia="Futura LT ExtraBold" w:hAnsi="Futura LT ExtraBold" w:cs="Futura LT ExtraBold" w:hint="default"/>
        <w:b/>
        <w:bCs/>
        <w:color w:val="1D1D1B"/>
        <w:spacing w:val="-14"/>
        <w:w w:val="100"/>
        <w:sz w:val="12"/>
        <w:szCs w:val="12"/>
        <w:lang w:val="de-DE" w:eastAsia="de-DE" w:bidi="de-DE"/>
      </w:rPr>
    </w:lvl>
    <w:lvl w:ilvl="1" w:tplc="F2AAF3DC">
      <w:numFmt w:val="bullet"/>
      <w:lvlText w:val="•"/>
      <w:lvlJc w:val="left"/>
      <w:pPr>
        <w:ind w:left="750" w:hanging="200"/>
      </w:pPr>
      <w:rPr>
        <w:rFonts w:hint="default"/>
        <w:lang w:val="de-DE" w:eastAsia="de-DE" w:bidi="de-DE"/>
      </w:rPr>
    </w:lvl>
    <w:lvl w:ilvl="2" w:tplc="D58C032C">
      <w:numFmt w:val="bullet"/>
      <w:lvlText w:val="•"/>
      <w:lvlJc w:val="left"/>
      <w:pPr>
        <w:ind w:left="860" w:hanging="200"/>
      </w:pPr>
      <w:rPr>
        <w:rFonts w:hint="default"/>
        <w:lang w:val="de-DE" w:eastAsia="de-DE" w:bidi="de-DE"/>
      </w:rPr>
    </w:lvl>
    <w:lvl w:ilvl="3" w:tplc="035632FE">
      <w:numFmt w:val="bullet"/>
      <w:lvlText w:val="•"/>
      <w:lvlJc w:val="left"/>
      <w:pPr>
        <w:ind w:left="970" w:hanging="200"/>
      </w:pPr>
      <w:rPr>
        <w:rFonts w:hint="default"/>
        <w:lang w:val="de-DE" w:eastAsia="de-DE" w:bidi="de-DE"/>
      </w:rPr>
    </w:lvl>
    <w:lvl w:ilvl="4" w:tplc="96AE2BB4">
      <w:numFmt w:val="bullet"/>
      <w:lvlText w:val="•"/>
      <w:lvlJc w:val="left"/>
      <w:pPr>
        <w:ind w:left="1081" w:hanging="200"/>
      </w:pPr>
      <w:rPr>
        <w:rFonts w:hint="default"/>
        <w:lang w:val="de-DE" w:eastAsia="de-DE" w:bidi="de-DE"/>
      </w:rPr>
    </w:lvl>
    <w:lvl w:ilvl="5" w:tplc="09BA5EC0">
      <w:numFmt w:val="bullet"/>
      <w:lvlText w:val="•"/>
      <w:lvlJc w:val="left"/>
      <w:pPr>
        <w:ind w:left="1191" w:hanging="200"/>
      </w:pPr>
      <w:rPr>
        <w:rFonts w:hint="default"/>
        <w:lang w:val="de-DE" w:eastAsia="de-DE" w:bidi="de-DE"/>
      </w:rPr>
    </w:lvl>
    <w:lvl w:ilvl="6" w:tplc="53AED1EA">
      <w:numFmt w:val="bullet"/>
      <w:lvlText w:val="•"/>
      <w:lvlJc w:val="left"/>
      <w:pPr>
        <w:ind w:left="1301" w:hanging="200"/>
      </w:pPr>
      <w:rPr>
        <w:rFonts w:hint="default"/>
        <w:lang w:val="de-DE" w:eastAsia="de-DE" w:bidi="de-DE"/>
      </w:rPr>
    </w:lvl>
    <w:lvl w:ilvl="7" w:tplc="9F0E5334">
      <w:numFmt w:val="bullet"/>
      <w:lvlText w:val="•"/>
      <w:lvlJc w:val="left"/>
      <w:pPr>
        <w:ind w:left="1411" w:hanging="200"/>
      </w:pPr>
      <w:rPr>
        <w:rFonts w:hint="default"/>
        <w:lang w:val="de-DE" w:eastAsia="de-DE" w:bidi="de-DE"/>
      </w:rPr>
    </w:lvl>
    <w:lvl w:ilvl="8" w:tplc="7E52A102">
      <w:numFmt w:val="bullet"/>
      <w:lvlText w:val="•"/>
      <w:lvlJc w:val="left"/>
      <w:pPr>
        <w:ind w:left="1522" w:hanging="200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C5C"/>
    <w:rsid w:val="00033025"/>
    <w:rsid w:val="000A33AF"/>
    <w:rsid w:val="0024415B"/>
    <w:rsid w:val="0026492B"/>
    <w:rsid w:val="002F3897"/>
    <w:rsid w:val="00330B75"/>
    <w:rsid w:val="0037039E"/>
    <w:rsid w:val="003C1234"/>
    <w:rsid w:val="004477FB"/>
    <w:rsid w:val="0061315E"/>
    <w:rsid w:val="00643D0F"/>
    <w:rsid w:val="007525E0"/>
    <w:rsid w:val="0076751F"/>
    <w:rsid w:val="007D0CE5"/>
    <w:rsid w:val="008232F2"/>
    <w:rsid w:val="00830A7B"/>
    <w:rsid w:val="00856C5C"/>
    <w:rsid w:val="00896A2C"/>
    <w:rsid w:val="008A19DA"/>
    <w:rsid w:val="00A33086"/>
    <w:rsid w:val="00A51081"/>
    <w:rsid w:val="00D422F0"/>
    <w:rsid w:val="00D56300"/>
    <w:rsid w:val="00DE1DF4"/>
    <w:rsid w:val="00F9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C76F6"/>
  <w14:defaultImageDpi w14:val="32767"/>
  <w15:chartTrackingRefBased/>
  <w15:docId w15:val="{4C870E6A-6D76-4096-AF72-60509A48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A33086"/>
    <w:pPr>
      <w:widowControl w:val="0"/>
      <w:autoSpaceDE w:val="0"/>
      <w:autoSpaceDN w:val="0"/>
      <w:ind w:left="1303"/>
      <w:outlineLvl w:val="0"/>
    </w:pPr>
    <w:rPr>
      <w:rFonts w:ascii="Calibri" w:eastAsia="Calibri" w:hAnsi="Calibri" w:cs="Calibri"/>
      <w:b/>
      <w:bCs/>
      <w:sz w:val="36"/>
      <w:szCs w:val="36"/>
      <w:lang w:eastAsia="de-DE" w:bidi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30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F96F3F"/>
    <w:pPr>
      <w:widowControl w:val="0"/>
      <w:autoSpaceDE w:val="0"/>
      <w:autoSpaceDN w:val="0"/>
      <w:ind w:left="110"/>
    </w:pPr>
    <w:rPr>
      <w:rFonts w:ascii="Futura LT Book" w:eastAsia="Futura LT Book" w:hAnsi="Futura LT Book" w:cs="Futura LT Book"/>
      <w:sz w:val="12"/>
      <w:szCs w:val="12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F96F3F"/>
    <w:rPr>
      <w:rFonts w:ascii="Futura LT Book" w:eastAsia="Futura LT Book" w:hAnsi="Futura LT Book" w:cs="Futura LT Book"/>
      <w:sz w:val="12"/>
      <w:szCs w:val="12"/>
      <w:lang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F96F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96F3F"/>
  </w:style>
  <w:style w:type="paragraph" w:styleId="Fuzeile">
    <w:name w:val="footer"/>
    <w:basedOn w:val="Standard"/>
    <w:link w:val="FuzeileZchn"/>
    <w:uiPriority w:val="99"/>
    <w:unhideWhenUsed/>
    <w:rsid w:val="00F96F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6F3F"/>
  </w:style>
  <w:style w:type="paragraph" w:styleId="Listenabsatz">
    <w:name w:val="List Paragraph"/>
    <w:basedOn w:val="Standard"/>
    <w:uiPriority w:val="1"/>
    <w:qFormat/>
    <w:rsid w:val="00F96F3F"/>
    <w:pPr>
      <w:widowControl w:val="0"/>
      <w:autoSpaceDE w:val="0"/>
      <w:autoSpaceDN w:val="0"/>
      <w:spacing w:before="1"/>
      <w:ind w:left="110" w:right="38" w:hanging="2"/>
    </w:pPr>
    <w:rPr>
      <w:rFonts w:ascii="Futura LT Book" w:eastAsia="Futura LT Book" w:hAnsi="Futura LT Book" w:cs="Futura LT Book"/>
      <w:sz w:val="22"/>
      <w:szCs w:val="22"/>
      <w:lang w:eastAsia="de-DE" w:bidi="de-DE"/>
    </w:rPr>
  </w:style>
  <w:style w:type="character" w:styleId="Hyperlink">
    <w:name w:val="Hyperlink"/>
    <w:basedOn w:val="Absatz-Standardschriftart"/>
    <w:uiPriority w:val="99"/>
    <w:unhideWhenUsed/>
    <w:rsid w:val="00F96F3F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rsid w:val="00F96F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96F3F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96F3F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A33086"/>
    <w:rPr>
      <w:rFonts w:ascii="Calibri" w:eastAsia="Calibri" w:hAnsi="Calibri" w:cs="Calibri"/>
      <w:b/>
      <w:bCs/>
      <w:sz w:val="36"/>
      <w:szCs w:val="36"/>
      <w:lang w:eastAsia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30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767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SV\100-Jahrfeier\Briefpapier_FSV_100_Jahre_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Briefpapier_FSV_100_Jahre_1</Template>
  <TotalTime>0</TotalTime>
  <Pages>1</Pages>
  <Words>117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reinhold</dc:creator>
  <cp:keywords/>
  <dc:description/>
  <cp:lastModifiedBy>reinhold</cp:lastModifiedBy>
  <cp:revision>2</cp:revision>
  <cp:lastPrinted>2019-10-24T08:30:00Z</cp:lastPrinted>
  <dcterms:created xsi:type="dcterms:W3CDTF">2023-10-25T11:30:00Z</dcterms:created>
  <dcterms:modified xsi:type="dcterms:W3CDTF">2023-10-25T11:30:00Z</dcterms:modified>
</cp:coreProperties>
</file>